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C2650" w14:textId="77777777" w:rsidR="00384159" w:rsidRDefault="005B5FE8" w:rsidP="00C26AAA">
      <w:pPr>
        <w:pStyle w:val="PaperTitle"/>
        <w:jc w:val="right"/>
      </w:pPr>
      <w:r>
        <w:rPr>
          <w:caps w:val="0"/>
          <w:lang w:eastAsia="zh-CN"/>
        </w:rPr>
        <w:t>T</w:t>
      </w:r>
      <w:r w:rsidR="00CB7709">
        <w:rPr>
          <w:caps w:val="0"/>
          <w:lang w:eastAsia="zh-CN"/>
        </w:rPr>
        <w:t xml:space="preserve">he </w:t>
      </w:r>
      <w:r w:rsidR="002F7396">
        <w:rPr>
          <w:caps w:val="0"/>
          <w:lang w:eastAsia="zh-CN"/>
        </w:rPr>
        <w:t xml:space="preserve">Title Font Should </w:t>
      </w:r>
      <w:r w:rsidR="003F7E95">
        <w:rPr>
          <w:caps w:val="0"/>
          <w:lang w:eastAsia="zh-CN"/>
        </w:rPr>
        <w:t>b</w:t>
      </w:r>
      <w:r w:rsidR="002F7396">
        <w:rPr>
          <w:caps w:val="0"/>
          <w:lang w:eastAsia="zh-CN"/>
        </w:rPr>
        <w:t xml:space="preserve">e </w:t>
      </w:r>
      <w:r w:rsidR="003F7E95">
        <w:rPr>
          <w:caps w:val="0"/>
          <w:lang w:eastAsia="zh-CN"/>
        </w:rPr>
        <w:t>i</w:t>
      </w:r>
      <w:r w:rsidR="002F7396">
        <w:rPr>
          <w:caps w:val="0"/>
          <w:lang w:eastAsia="zh-CN"/>
        </w:rPr>
        <w:t xml:space="preserve">n Times New Roman </w:t>
      </w:r>
      <w:r w:rsidR="003F7E95">
        <w:rPr>
          <w:caps w:val="0"/>
          <w:lang w:eastAsia="zh-CN"/>
        </w:rPr>
        <w:t>w</w:t>
      </w:r>
      <w:r w:rsidR="002F7396">
        <w:rPr>
          <w:caps w:val="0"/>
          <w:lang w:eastAsia="zh-CN"/>
        </w:rPr>
        <w:t>ith Size 14 and Capitalized Each Word</w:t>
      </w:r>
      <w:r w:rsidR="00A9346B">
        <w:rPr>
          <w:caps w:val="0"/>
          <w:lang w:eastAsia="zh-CN"/>
        </w:rPr>
        <w:t xml:space="preserve"> </w:t>
      </w:r>
      <w:r>
        <w:rPr>
          <w:caps w:val="0"/>
          <w:lang w:eastAsia="zh-CN"/>
        </w:rPr>
        <w:t xml:space="preserve"> </w:t>
      </w:r>
    </w:p>
    <w:p w14:paraId="2D56AA99" w14:textId="77777777" w:rsidR="00384159" w:rsidRPr="005B5FE8" w:rsidRDefault="005B5FE8" w:rsidP="005B5FE8">
      <w:pPr>
        <w:pStyle w:val="Authors"/>
        <w:adjustRightInd w:val="0"/>
        <w:snapToGrid w:val="0"/>
        <w:spacing w:before="120" w:after="120"/>
        <w:rPr>
          <w:lang w:eastAsia="zh-CN"/>
        </w:rPr>
      </w:pPr>
      <w:r w:rsidRPr="005B5FE8">
        <w:t>Author</w:t>
      </w:r>
      <w:r w:rsidRPr="005B5FE8">
        <w:rPr>
          <w:vertAlign w:val="superscript"/>
        </w:rPr>
        <w:t>1</w:t>
      </w:r>
      <w:r w:rsidRPr="005B5FE8">
        <w:t>, Author</w:t>
      </w:r>
      <w:r w:rsidRPr="005B5FE8">
        <w:rPr>
          <w:vertAlign w:val="superscript"/>
        </w:rPr>
        <w:t>2</w:t>
      </w:r>
      <w:r w:rsidRPr="005B5FE8">
        <w:t xml:space="preserve">, </w:t>
      </w:r>
      <w:r>
        <w:t>…</w:t>
      </w:r>
      <w:r w:rsidRPr="005B5FE8">
        <w:t xml:space="preserve"> </w:t>
      </w:r>
      <w:r w:rsidR="00A9346B">
        <w:t xml:space="preserve">font </w:t>
      </w:r>
      <w:r w:rsidRPr="005B5FE8">
        <w:t xml:space="preserve">should </w:t>
      </w:r>
      <w:r>
        <w:t>b</w:t>
      </w:r>
      <w:r w:rsidRPr="005B5FE8">
        <w:t xml:space="preserve">e </w:t>
      </w:r>
      <w:r w:rsidR="00A9346B">
        <w:t xml:space="preserve">in </w:t>
      </w:r>
      <w:r w:rsidRPr="005B5FE8">
        <w:t xml:space="preserve">Times </w:t>
      </w:r>
      <w:r w:rsidR="00CB7709">
        <w:t>N</w:t>
      </w:r>
      <w:r w:rsidRPr="005B5FE8">
        <w:t xml:space="preserve">ew Roman </w:t>
      </w:r>
      <w:r w:rsidR="00A9346B">
        <w:t xml:space="preserve">with size </w:t>
      </w:r>
      <w:r w:rsidRPr="005B5FE8">
        <w:t>12</w:t>
      </w:r>
      <w:r>
        <w:t xml:space="preserve"> (underline the presenting author</w:t>
      </w:r>
      <w:r w:rsidR="00A9346B">
        <w:t>, put a * against the corresponding author(s)</w:t>
      </w:r>
      <w:r>
        <w:t>)</w:t>
      </w:r>
    </w:p>
    <w:p w14:paraId="70DB79C2" w14:textId="77777777" w:rsidR="00862F44" w:rsidRPr="007A03CE" w:rsidRDefault="00384159" w:rsidP="00862F44">
      <w:pPr>
        <w:pStyle w:val="Authors"/>
        <w:adjustRightInd w:val="0"/>
        <w:snapToGrid w:val="0"/>
        <w:rPr>
          <w:sz w:val="22"/>
          <w:szCs w:val="20"/>
          <w:vertAlign w:val="superscript"/>
          <w:lang w:eastAsia="zh-CN"/>
        </w:rPr>
      </w:pPr>
      <w:r w:rsidRPr="007A03CE">
        <w:rPr>
          <w:sz w:val="22"/>
          <w:szCs w:val="20"/>
          <w:vertAlign w:val="superscript"/>
        </w:rPr>
        <w:t>1</w:t>
      </w:r>
      <w:r w:rsidR="005B5FE8" w:rsidRPr="007A03CE">
        <w:rPr>
          <w:rStyle w:val="AuthorsafiiliationChar"/>
          <w:sz w:val="22"/>
          <w:szCs w:val="20"/>
        </w:rPr>
        <w:t xml:space="preserve">Affiliation </w:t>
      </w:r>
      <w:r w:rsidR="00862F44" w:rsidRPr="007A03CE">
        <w:rPr>
          <w:rStyle w:val="AuthorsafiiliationChar"/>
          <w:sz w:val="22"/>
          <w:szCs w:val="20"/>
        </w:rPr>
        <w:t xml:space="preserve">should be </w:t>
      </w:r>
      <w:r w:rsidR="005B5FE8" w:rsidRPr="007A03CE">
        <w:rPr>
          <w:rStyle w:val="AuthorsafiiliationChar"/>
          <w:sz w:val="22"/>
          <w:szCs w:val="20"/>
        </w:rPr>
        <w:t xml:space="preserve">in italic, </w:t>
      </w:r>
      <w:r w:rsidR="00862F44" w:rsidRPr="007A03CE">
        <w:rPr>
          <w:rStyle w:val="AuthorsafiiliationChar"/>
          <w:sz w:val="22"/>
          <w:szCs w:val="20"/>
        </w:rPr>
        <w:t>Times New Roman</w:t>
      </w:r>
      <w:r w:rsidR="00A9346B" w:rsidRPr="007A03CE">
        <w:rPr>
          <w:rStyle w:val="AuthorsafiiliationChar"/>
          <w:sz w:val="22"/>
          <w:szCs w:val="20"/>
        </w:rPr>
        <w:t>, Size</w:t>
      </w:r>
      <w:r w:rsidR="00862F44" w:rsidRPr="007A03CE">
        <w:rPr>
          <w:rStyle w:val="AuthorsafiiliationChar"/>
          <w:sz w:val="22"/>
          <w:szCs w:val="20"/>
        </w:rPr>
        <w:t xml:space="preserve"> </w:t>
      </w:r>
      <w:r w:rsidR="005B5FE8" w:rsidRPr="007A03CE">
        <w:rPr>
          <w:rStyle w:val="AuthorsafiiliationChar"/>
          <w:sz w:val="22"/>
          <w:szCs w:val="20"/>
        </w:rPr>
        <w:t>1</w:t>
      </w:r>
      <w:r w:rsidR="007A03CE">
        <w:rPr>
          <w:rStyle w:val="AuthorsafiiliationChar"/>
          <w:sz w:val="22"/>
          <w:szCs w:val="20"/>
        </w:rPr>
        <w:t>1</w:t>
      </w:r>
      <w:r w:rsidR="0053096C" w:rsidRPr="007A03CE">
        <w:rPr>
          <w:rStyle w:val="AuthorsafiiliationChar"/>
          <w:rFonts w:hint="eastAsia"/>
          <w:sz w:val="22"/>
          <w:szCs w:val="20"/>
          <w:lang w:eastAsia="zh-CN"/>
        </w:rPr>
        <w:t xml:space="preserve">; </w:t>
      </w:r>
      <w:r w:rsidRPr="007A03CE">
        <w:rPr>
          <w:rFonts w:hint="eastAsia"/>
          <w:sz w:val="22"/>
          <w:szCs w:val="20"/>
          <w:vertAlign w:val="superscript"/>
          <w:lang w:eastAsia="zh-CN"/>
        </w:rPr>
        <w:t xml:space="preserve">    </w:t>
      </w:r>
    </w:p>
    <w:p w14:paraId="2EDB00F0" w14:textId="77777777" w:rsidR="00862F44" w:rsidRPr="007A03CE" w:rsidRDefault="00384159" w:rsidP="00862F44">
      <w:pPr>
        <w:pStyle w:val="Authors"/>
        <w:adjustRightInd w:val="0"/>
        <w:snapToGrid w:val="0"/>
        <w:spacing w:after="120"/>
        <w:rPr>
          <w:sz w:val="22"/>
          <w:szCs w:val="20"/>
          <w:vertAlign w:val="superscript"/>
          <w:lang w:eastAsia="zh-CN"/>
        </w:rPr>
      </w:pPr>
      <w:r w:rsidRPr="007A03CE">
        <w:rPr>
          <w:rFonts w:hint="eastAsia"/>
          <w:sz w:val="22"/>
          <w:szCs w:val="20"/>
          <w:vertAlign w:val="superscript"/>
          <w:lang w:eastAsia="zh-CN"/>
        </w:rPr>
        <w:t xml:space="preserve"> </w:t>
      </w:r>
      <w:r w:rsidRPr="007A03CE">
        <w:rPr>
          <w:sz w:val="22"/>
          <w:szCs w:val="20"/>
          <w:vertAlign w:val="superscript"/>
        </w:rPr>
        <w:t>2</w:t>
      </w:r>
      <w:r w:rsidR="00862F44" w:rsidRPr="007A03CE">
        <w:rPr>
          <w:rStyle w:val="AuthorsafiiliationChar"/>
          <w:sz w:val="22"/>
          <w:szCs w:val="20"/>
        </w:rPr>
        <w:t xml:space="preserve">Affiliation should be in italic, Times New Roman </w:t>
      </w:r>
      <w:r w:rsidR="00A9346B" w:rsidRPr="007A03CE">
        <w:rPr>
          <w:rStyle w:val="AuthorsafiiliationChar"/>
          <w:sz w:val="22"/>
          <w:szCs w:val="20"/>
        </w:rPr>
        <w:t xml:space="preserve">Size </w:t>
      </w:r>
      <w:r w:rsidR="00862F44" w:rsidRPr="007A03CE">
        <w:rPr>
          <w:rStyle w:val="AuthorsafiiliationChar"/>
          <w:sz w:val="22"/>
          <w:szCs w:val="20"/>
        </w:rPr>
        <w:t>1</w:t>
      </w:r>
      <w:r w:rsidR="007A03CE">
        <w:rPr>
          <w:rStyle w:val="AuthorsafiiliationChar"/>
          <w:sz w:val="22"/>
          <w:szCs w:val="20"/>
        </w:rPr>
        <w:t>1</w:t>
      </w:r>
      <w:r w:rsidR="00862F44" w:rsidRPr="007A03CE">
        <w:rPr>
          <w:rStyle w:val="AuthorsafiiliationChar"/>
          <w:rFonts w:hint="eastAsia"/>
          <w:sz w:val="22"/>
          <w:szCs w:val="20"/>
          <w:lang w:eastAsia="zh-CN"/>
        </w:rPr>
        <w:t xml:space="preserve">; </w:t>
      </w:r>
      <w:r w:rsidR="00862F44" w:rsidRPr="007A03CE">
        <w:rPr>
          <w:rFonts w:hint="eastAsia"/>
          <w:sz w:val="22"/>
          <w:szCs w:val="20"/>
          <w:vertAlign w:val="superscript"/>
          <w:lang w:eastAsia="zh-CN"/>
        </w:rPr>
        <w:t xml:space="preserve">    </w:t>
      </w:r>
    </w:p>
    <w:p w14:paraId="22BFBB99" w14:textId="77777777" w:rsidR="00384159" w:rsidRDefault="00106644" w:rsidP="00CB7709">
      <w:pPr>
        <w:pStyle w:val="Authors"/>
        <w:adjustRightInd w:val="0"/>
        <w:snapToGrid w:val="0"/>
        <w:spacing w:after="240"/>
        <w:rPr>
          <w:lang w:eastAsia="zh-CN"/>
        </w:rPr>
      </w:pPr>
      <w:r w:rsidRPr="00095B0F">
        <w:rPr>
          <w:sz w:val="22"/>
        </w:rPr>
        <w:t>Corresponding Author’s Email</w:t>
      </w:r>
      <w:r w:rsidR="002F7396">
        <w:rPr>
          <w:sz w:val="22"/>
        </w:rPr>
        <w:t>(s)</w:t>
      </w:r>
      <w:r w:rsidRPr="00095B0F">
        <w:rPr>
          <w:sz w:val="22"/>
        </w:rPr>
        <w:t xml:space="preserve">: </w:t>
      </w:r>
      <w:r w:rsidR="00095B0F" w:rsidRPr="00095B0F">
        <w:rPr>
          <w:sz w:val="22"/>
        </w:rPr>
        <w:t>font</w:t>
      </w:r>
      <w:r w:rsidR="00862F44" w:rsidRPr="00095B0F">
        <w:rPr>
          <w:sz w:val="22"/>
        </w:rPr>
        <w:t xml:space="preserve"> Times </w:t>
      </w:r>
      <w:r w:rsidR="00CB7709" w:rsidRPr="00095B0F">
        <w:rPr>
          <w:sz w:val="22"/>
        </w:rPr>
        <w:t>N</w:t>
      </w:r>
      <w:r w:rsidR="00862F44" w:rsidRPr="00095B0F">
        <w:rPr>
          <w:sz w:val="22"/>
        </w:rPr>
        <w:t xml:space="preserve">ew Roman </w:t>
      </w:r>
      <w:r w:rsidR="00095B0F" w:rsidRPr="00095B0F">
        <w:rPr>
          <w:sz w:val="22"/>
        </w:rPr>
        <w:t>and size 11</w:t>
      </w:r>
      <w:r w:rsidR="00CB7709">
        <w:t xml:space="preserve"> </w:t>
      </w:r>
    </w:p>
    <w:p w14:paraId="308CB034" w14:textId="77777777" w:rsidR="006016B7" w:rsidRDefault="00201FF6" w:rsidP="00CF088D">
      <w:pPr>
        <w:autoSpaceDE w:val="0"/>
        <w:autoSpaceDN w:val="0"/>
        <w:adjustRightInd w:val="0"/>
        <w:jc w:val="both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5B0F5CF" wp14:editId="60D2E2CF">
                <wp:simplePos x="0" y="0"/>
                <wp:positionH relativeFrom="column">
                  <wp:posOffset>3671570</wp:posOffset>
                </wp:positionH>
                <wp:positionV relativeFrom="paragraph">
                  <wp:posOffset>434975</wp:posOffset>
                </wp:positionV>
                <wp:extent cx="2058035" cy="1437005"/>
                <wp:effectExtent l="13970" t="9525" r="13970" b="107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0C86" w14:textId="77777777" w:rsidR="00F25783" w:rsidRDefault="00F25783" w:rsidP="00F25783">
                            <w:pPr>
                              <w:pStyle w:val="Papertext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547124AE" w14:textId="77777777" w:rsidR="00F25783" w:rsidRDefault="00F25783" w:rsidP="00F25783">
                            <w:pPr>
                              <w:pStyle w:val="Papertext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1399034D" w14:textId="77777777" w:rsidR="00F25783" w:rsidRDefault="003872A1" w:rsidP="00F25783">
                            <w:pPr>
                              <w:pStyle w:val="Papertext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Please remove the border after inserting the figure.</w:t>
                            </w:r>
                          </w:p>
                          <w:p w14:paraId="70205D83" w14:textId="77777777" w:rsidR="00F25783" w:rsidRDefault="00F25783" w:rsidP="00F25783">
                            <w:pPr>
                              <w:pStyle w:val="Papertext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24B061CE" w14:textId="77777777" w:rsidR="003872A1" w:rsidRDefault="003872A1" w:rsidP="00F25783">
                            <w:pPr>
                              <w:pStyle w:val="Papertext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1DA4CF04" w14:textId="77777777" w:rsidR="00F25783" w:rsidRPr="00F25783" w:rsidRDefault="00F25783" w:rsidP="003872A1">
                            <w:pPr>
                              <w:pStyle w:val="Papertext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D48BE"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Figure</w:t>
                            </w: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D48BE"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X</w:t>
                            </w:r>
                            <w:r w:rsidRPr="00B800CC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  <w:r w:rsidRPr="00B800CC"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 xml:space="preserve">rite figure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 xml:space="preserve">caption in italics with font </w:t>
                            </w:r>
                            <w:r w:rsidRPr="00B800CC"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>Times New Roman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 xml:space="preserve"> and size</w:t>
                            </w:r>
                            <w:r w:rsidRPr="00B800CC"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 xml:space="preserve"> 10</w:t>
                            </w:r>
                            <w:r w:rsidR="003238F7">
                              <w:rPr>
                                <w:i/>
                                <w:iCs/>
                                <w:sz w:val="20"/>
                                <w:szCs w:val="20"/>
                                <w:lang w:eastAsia="zh-C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1pt;margin-top:34.25pt;width:162.05pt;height:113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" strokeweight=".25pt">
                <v:textbox>
                  <w:txbxContent>
                    <w:p w:rsidR="00F25783" w:rsidRDefault="00F25783" w:rsidP="00F25783">
                      <w:pPr>
                        <w:pStyle w:val="Papertext"/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</w:p>
                    <w:p w:rsidR="00F25783" w:rsidRDefault="00F25783" w:rsidP="00F25783">
                      <w:pPr>
                        <w:pStyle w:val="Papertext"/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</w:p>
                    <w:p w:rsidR="00F25783" w:rsidRDefault="003872A1" w:rsidP="00F25783">
                      <w:pPr>
                        <w:pStyle w:val="Papertext"/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eastAsia="zh-CN"/>
                        </w:rPr>
                        <w:t>Please remove the border after inserting the figure.</w:t>
                      </w:r>
                    </w:p>
                    <w:p w:rsidR="00F25783" w:rsidRDefault="00F25783" w:rsidP="00F25783">
                      <w:pPr>
                        <w:pStyle w:val="Papertext"/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</w:p>
                    <w:p w:rsidR="003872A1" w:rsidRDefault="003872A1" w:rsidP="00F25783">
                      <w:pPr>
                        <w:pStyle w:val="Papertext"/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</w:p>
                    <w:p w:rsidR="00F25783" w:rsidRPr="00F25783" w:rsidRDefault="00F25783" w:rsidP="003872A1">
                      <w:pPr>
                        <w:pStyle w:val="Papertext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8D48BE">
                        <w:rPr>
                          <w:b/>
                          <w:sz w:val="20"/>
                          <w:szCs w:val="20"/>
                          <w:lang w:eastAsia="zh-CN"/>
                        </w:rPr>
                        <w:t>Figure</w:t>
                      </w:r>
                      <w:r>
                        <w:rPr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8D48BE">
                        <w:rPr>
                          <w:b/>
                          <w:sz w:val="20"/>
                          <w:szCs w:val="20"/>
                          <w:lang w:eastAsia="zh-CN"/>
                        </w:rPr>
                        <w:t>X</w:t>
                      </w:r>
                      <w:r w:rsidRPr="00B800CC">
                        <w:rPr>
                          <w:sz w:val="20"/>
                          <w:szCs w:val="20"/>
                          <w:lang w:eastAsia="zh-CN"/>
                        </w:rPr>
                        <w:t xml:space="preserve">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>W</w:t>
                      </w:r>
                      <w:r w:rsidRPr="00B800CC"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 xml:space="preserve">rite figure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 xml:space="preserve">caption in italics with font </w:t>
                      </w:r>
                      <w:r w:rsidRPr="00B800CC"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>Times New Roman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 xml:space="preserve"> and size</w:t>
                      </w:r>
                      <w:r w:rsidRPr="00B800CC"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 xml:space="preserve"> 10</w:t>
                      </w:r>
                      <w:r w:rsidR="003238F7">
                        <w:rPr>
                          <w:i/>
                          <w:iCs/>
                          <w:sz w:val="20"/>
                          <w:szCs w:val="20"/>
                          <w:lang w:eastAsia="zh-C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543E">
        <w:rPr>
          <w:lang w:eastAsia="zh-CN"/>
        </w:rPr>
        <w:t xml:space="preserve">The abstract </w:t>
      </w:r>
      <w:r w:rsidR="00C26AAA">
        <w:rPr>
          <w:lang w:eastAsia="zh-CN"/>
        </w:rPr>
        <w:t xml:space="preserve">is </w:t>
      </w:r>
      <w:r w:rsidR="003872A1">
        <w:rPr>
          <w:lang w:eastAsia="zh-CN"/>
        </w:rPr>
        <w:t>to</w:t>
      </w:r>
      <w:r w:rsidR="0028543E">
        <w:rPr>
          <w:lang w:eastAsia="zh-CN"/>
        </w:rPr>
        <w:t xml:space="preserve"> be written </w:t>
      </w:r>
      <w:r w:rsidR="003872A1">
        <w:rPr>
          <w:lang w:eastAsia="zh-CN"/>
        </w:rPr>
        <w:t xml:space="preserve">in English </w:t>
      </w:r>
      <w:r w:rsidR="00A9346B">
        <w:rPr>
          <w:lang w:eastAsia="zh-CN"/>
        </w:rPr>
        <w:t xml:space="preserve">using the </w:t>
      </w:r>
      <w:r w:rsidR="00C26AAA">
        <w:rPr>
          <w:lang w:eastAsia="zh-CN"/>
        </w:rPr>
        <w:t>Times New Roman font</w:t>
      </w:r>
      <w:r w:rsidR="0028543E" w:rsidRPr="008D48BE">
        <w:rPr>
          <w:b/>
          <w:lang w:eastAsia="zh-CN"/>
        </w:rPr>
        <w:t xml:space="preserve"> </w:t>
      </w:r>
      <w:r w:rsidR="00A9346B" w:rsidRPr="008D48BE">
        <w:rPr>
          <w:b/>
          <w:lang w:eastAsia="zh-CN"/>
        </w:rPr>
        <w:t>and size</w:t>
      </w:r>
      <w:r w:rsidR="0028543E" w:rsidRPr="008D48BE">
        <w:rPr>
          <w:b/>
          <w:lang w:eastAsia="zh-CN"/>
        </w:rPr>
        <w:t xml:space="preserve"> 12</w:t>
      </w:r>
      <w:r w:rsidR="0028543E">
        <w:rPr>
          <w:lang w:eastAsia="zh-CN"/>
        </w:rPr>
        <w:t xml:space="preserve">. </w:t>
      </w:r>
      <w:r w:rsidR="00A9346B">
        <w:rPr>
          <w:lang w:eastAsia="zh-CN"/>
        </w:rPr>
        <w:t xml:space="preserve">Please do not change the </w:t>
      </w:r>
      <w:r w:rsidR="00A9346B">
        <w:rPr>
          <w:rStyle w:val="AuthorsafiiliationChar"/>
          <w:i w:val="0"/>
          <w:iCs/>
        </w:rPr>
        <w:t>m</w:t>
      </w:r>
      <w:r w:rsidR="00CB7709">
        <w:rPr>
          <w:rStyle w:val="AuthorsafiiliationChar"/>
          <w:i w:val="0"/>
          <w:iCs/>
        </w:rPr>
        <w:t>a</w:t>
      </w:r>
      <w:r w:rsidR="00333CE6">
        <w:rPr>
          <w:rStyle w:val="AuthorsafiiliationChar"/>
          <w:i w:val="0"/>
          <w:iCs/>
        </w:rPr>
        <w:t xml:space="preserve">rgins </w:t>
      </w:r>
      <w:r w:rsidR="00A9346B">
        <w:rPr>
          <w:rStyle w:val="AuthorsafiiliationChar"/>
          <w:i w:val="0"/>
          <w:iCs/>
        </w:rPr>
        <w:t xml:space="preserve">(2.54 cm for </w:t>
      </w:r>
      <w:r w:rsidR="00C26AAA">
        <w:rPr>
          <w:rStyle w:val="AuthorsafiiliationChar"/>
          <w:i w:val="0"/>
          <w:iCs/>
        </w:rPr>
        <w:t xml:space="preserve">the </w:t>
      </w:r>
      <w:r w:rsidR="00A9346B">
        <w:rPr>
          <w:rStyle w:val="AuthorsafiiliationChar"/>
          <w:i w:val="0"/>
          <w:iCs/>
        </w:rPr>
        <w:t>top, bottom, left, and right) of</w:t>
      </w:r>
      <w:r w:rsidR="00333CE6">
        <w:rPr>
          <w:rStyle w:val="AuthorsafiiliationChar"/>
          <w:i w:val="0"/>
          <w:iCs/>
        </w:rPr>
        <w:t xml:space="preserve"> the template</w:t>
      </w:r>
      <w:r w:rsidR="00C26AAA">
        <w:rPr>
          <w:rStyle w:val="AuthorsafiiliationChar"/>
          <w:i w:val="0"/>
          <w:iCs/>
        </w:rPr>
        <w:t>,</w:t>
      </w:r>
      <w:r w:rsidR="00A9346B">
        <w:rPr>
          <w:rStyle w:val="AuthorsafiiliationChar"/>
          <w:i w:val="0"/>
          <w:iCs/>
        </w:rPr>
        <w:t xml:space="preserve"> and d</w:t>
      </w:r>
      <w:r w:rsidR="00333CE6">
        <w:rPr>
          <w:rStyle w:val="AuthorsafiiliationChar"/>
          <w:i w:val="0"/>
          <w:iCs/>
        </w:rPr>
        <w:t>o not use subheadings.</w:t>
      </w:r>
      <w:r w:rsidR="00B800CC">
        <w:rPr>
          <w:rStyle w:val="AuthorsafiiliationChar"/>
          <w:i w:val="0"/>
          <w:iCs/>
        </w:rPr>
        <w:t xml:space="preserve"> </w:t>
      </w:r>
      <w:r w:rsidR="00A9346B">
        <w:rPr>
          <w:rStyle w:val="AuthorsafiiliationChar"/>
          <w:i w:val="0"/>
          <w:iCs/>
        </w:rPr>
        <w:t>Cite references using [1</w:t>
      </w:r>
      <w:r w:rsidR="00095B0F">
        <w:rPr>
          <w:rStyle w:val="AuthorsafiiliationChar"/>
          <w:i w:val="0"/>
          <w:iCs/>
        </w:rPr>
        <w:t>,</w:t>
      </w:r>
      <w:r w:rsidR="00410FCB">
        <w:rPr>
          <w:rStyle w:val="AuthorsafiiliationChar"/>
          <w:i w:val="0"/>
          <w:iCs/>
        </w:rPr>
        <w:t xml:space="preserve"> </w:t>
      </w:r>
      <w:r w:rsidR="00095B0F">
        <w:rPr>
          <w:rStyle w:val="AuthorsafiiliationChar"/>
          <w:i w:val="0"/>
          <w:iCs/>
        </w:rPr>
        <w:t>2</w:t>
      </w:r>
      <w:r w:rsidR="00A9346B">
        <w:rPr>
          <w:rStyle w:val="AuthorsafiiliationChar"/>
          <w:i w:val="0"/>
          <w:iCs/>
        </w:rPr>
        <w:t>]</w:t>
      </w:r>
      <w:r w:rsidR="00095B0F">
        <w:rPr>
          <w:rStyle w:val="AuthorsafiiliationChar"/>
          <w:i w:val="0"/>
          <w:iCs/>
        </w:rPr>
        <w:t xml:space="preserve"> or [1-3]</w:t>
      </w:r>
      <w:r w:rsidR="00A9346B">
        <w:rPr>
          <w:rStyle w:val="AuthorsafiiliationChar"/>
          <w:i w:val="0"/>
          <w:iCs/>
        </w:rPr>
        <w:t xml:space="preserve">. </w:t>
      </w:r>
      <w:r w:rsidR="00A9346B">
        <w:rPr>
          <w:lang w:eastAsia="zh-CN"/>
        </w:rPr>
        <w:t xml:space="preserve">The content should fit within </w:t>
      </w:r>
      <w:r w:rsidR="00A9346B" w:rsidRPr="008D48BE">
        <w:rPr>
          <w:b/>
          <w:lang w:eastAsia="zh-CN"/>
        </w:rPr>
        <w:t>one page</w:t>
      </w:r>
      <w:r w:rsidR="00A9346B">
        <w:rPr>
          <w:lang w:eastAsia="zh-CN"/>
        </w:rPr>
        <w:t xml:space="preserve"> </w:t>
      </w:r>
      <w:r w:rsidR="00C26AAA">
        <w:rPr>
          <w:lang w:eastAsia="zh-CN"/>
        </w:rPr>
        <w:t>and include</w:t>
      </w:r>
      <w:r w:rsidR="00A9346B">
        <w:rPr>
          <w:lang w:eastAsia="zh-CN"/>
        </w:rPr>
        <w:t xml:space="preserve"> </w:t>
      </w:r>
      <w:r w:rsidR="00095B0F">
        <w:rPr>
          <w:lang w:eastAsia="zh-CN"/>
        </w:rPr>
        <w:t xml:space="preserve">one </w:t>
      </w:r>
      <w:r w:rsidR="00A9346B">
        <w:rPr>
          <w:lang w:eastAsia="zh-CN"/>
        </w:rPr>
        <w:t xml:space="preserve">figure </w:t>
      </w:r>
      <w:r w:rsidR="003872A1">
        <w:rPr>
          <w:lang w:eastAsia="zh-CN"/>
        </w:rPr>
        <w:t xml:space="preserve">(high quality) </w:t>
      </w:r>
      <w:r w:rsidR="00A9346B">
        <w:rPr>
          <w:lang w:eastAsia="zh-CN"/>
        </w:rPr>
        <w:t xml:space="preserve">and references. </w:t>
      </w:r>
      <w:r w:rsidR="00F54185">
        <w:rPr>
          <w:rStyle w:val="AuthorsafiiliationChar"/>
          <w:i w:val="0"/>
          <w:iCs/>
        </w:rPr>
        <w:t xml:space="preserve">This </w:t>
      </w:r>
      <w:r w:rsidR="00F54185" w:rsidRPr="008D48BE">
        <w:rPr>
          <w:rStyle w:val="AuthorsafiiliationChar"/>
          <w:b/>
          <w:i w:val="0"/>
          <w:iCs/>
        </w:rPr>
        <w:t>one</w:t>
      </w:r>
      <w:r w:rsidR="00C26AAA">
        <w:rPr>
          <w:rStyle w:val="AuthorsafiiliationChar"/>
          <w:b/>
          <w:i w:val="0"/>
          <w:iCs/>
        </w:rPr>
        <w:t>-page abstract should be submitted as a</w:t>
      </w:r>
      <w:r w:rsidR="00F54185" w:rsidRPr="007A03CE">
        <w:rPr>
          <w:rStyle w:val="AuthorsafiiliationChar"/>
          <w:b/>
          <w:i w:val="0"/>
          <w:iCs/>
        </w:rPr>
        <w:t xml:space="preserve"> </w:t>
      </w:r>
      <w:r w:rsidR="00C26AAA">
        <w:rPr>
          <w:rStyle w:val="AuthorsafiiliationChar"/>
          <w:b/>
          <w:i w:val="0"/>
          <w:iCs/>
        </w:rPr>
        <w:t>PDF</w:t>
      </w:r>
      <w:r w:rsidR="00F54185" w:rsidRPr="007A03CE">
        <w:rPr>
          <w:rStyle w:val="AuthorsafiiliationChar"/>
          <w:b/>
          <w:i w:val="0"/>
          <w:iCs/>
        </w:rPr>
        <w:t xml:space="preserve"> only</w:t>
      </w:r>
      <w:r w:rsidR="00F54185">
        <w:rPr>
          <w:rStyle w:val="AuthorsafiiliationChar"/>
          <w:i w:val="0"/>
          <w:iCs/>
        </w:rPr>
        <w:t>.</w:t>
      </w:r>
    </w:p>
    <w:p w14:paraId="205089A4" w14:textId="77777777" w:rsidR="007C09FC" w:rsidRDefault="007C09FC" w:rsidP="006016B7">
      <w:pPr>
        <w:autoSpaceDE w:val="0"/>
        <w:autoSpaceDN w:val="0"/>
        <w:adjustRightInd w:val="0"/>
        <w:jc w:val="both"/>
      </w:pPr>
    </w:p>
    <w:p w14:paraId="4CBD2EBF" w14:textId="77777777" w:rsidR="0085000F" w:rsidRDefault="0085000F" w:rsidP="003872A1">
      <w:pPr>
        <w:pStyle w:val="Papertext"/>
        <w:jc w:val="right"/>
        <w:rPr>
          <w:sz w:val="20"/>
          <w:szCs w:val="20"/>
          <w:lang w:eastAsia="zh-CN"/>
        </w:rPr>
      </w:pPr>
    </w:p>
    <w:p w14:paraId="10B72AE2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5DF4DD3E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15D875C2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2C2A4BF9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6DB167A5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49E21D20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02843BF5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25FCC5A0" w14:textId="77777777" w:rsidR="0085000F" w:rsidRDefault="0085000F" w:rsidP="00B800CC">
      <w:pPr>
        <w:pStyle w:val="Papertext"/>
        <w:jc w:val="center"/>
        <w:rPr>
          <w:sz w:val="20"/>
          <w:szCs w:val="20"/>
          <w:lang w:eastAsia="zh-CN"/>
        </w:rPr>
      </w:pPr>
    </w:p>
    <w:p w14:paraId="6D3657A0" w14:textId="77777777" w:rsidR="00384159" w:rsidRDefault="00384159">
      <w:pPr>
        <w:rPr>
          <w:lang w:val="hr-HR"/>
        </w:rPr>
      </w:pPr>
    </w:p>
    <w:p w14:paraId="58CC976D" w14:textId="77777777" w:rsidR="00384159" w:rsidRPr="00B800CC" w:rsidRDefault="00384159" w:rsidP="00446FB8">
      <w:pPr>
        <w:spacing w:after="120"/>
        <w:rPr>
          <w:bCs/>
          <w:lang w:eastAsia="zh-CN"/>
        </w:rPr>
      </w:pPr>
      <w:r w:rsidRPr="00A9346B">
        <w:rPr>
          <w:rFonts w:hint="eastAsia"/>
          <w:bCs/>
          <w:sz w:val="20"/>
          <w:szCs w:val="20"/>
        </w:rPr>
        <w:t>References</w:t>
      </w:r>
      <w:r w:rsidR="00A9346B">
        <w:rPr>
          <w:bCs/>
          <w:sz w:val="20"/>
          <w:szCs w:val="20"/>
        </w:rPr>
        <w:t>:</w:t>
      </w:r>
      <w:r w:rsidR="00A9346B" w:rsidRPr="00A9346B">
        <w:rPr>
          <w:bCs/>
          <w:sz w:val="20"/>
          <w:szCs w:val="20"/>
        </w:rPr>
        <w:t xml:space="preserve"> </w:t>
      </w:r>
      <w:r w:rsidR="00A9346B">
        <w:rPr>
          <w:bCs/>
          <w:sz w:val="20"/>
          <w:szCs w:val="20"/>
        </w:rPr>
        <w:t>(</w:t>
      </w:r>
      <w:r w:rsidR="00A9346B" w:rsidRPr="00A9346B">
        <w:rPr>
          <w:iCs/>
          <w:sz w:val="20"/>
          <w:szCs w:val="20"/>
          <w:lang w:eastAsia="zh-CN"/>
        </w:rPr>
        <w:t>font Times New Roman and size 10</w:t>
      </w:r>
      <w:r w:rsidR="00A9346B">
        <w:rPr>
          <w:iCs/>
          <w:sz w:val="20"/>
          <w:szCs w:val="20"/>
          <w:lang w:eastAsia="zh-CN"/>
        </w:rPr>
        <w:t>)</w:t>
      </w:r>
      <w:r w:rsidR="003C0C66" w:rsidRPr="00B800CC">
        <w:rPr>
          <w:bCs/>
        </w:rPr>
        <w:t>:</w:t>
      </w:r>
    </w:p>
    <w:p w14:paraId="3BDA05A4" w14:textId="77777777" w:rsidR="00096705" w:rsidRPr="00B800CC" w:rsidRDefault="00C87603" w:rsidP="00C87603">
      <w:pPr>
        <w:ind w:left="400" w:hangingChars="200" w:hanging="400"/>
        <w:jc w:val="both"/>
      </w:pPr>
      <w:r w:rsidRPr="00095B0F">
        <w:rPr>
          <w:sz w:val="20"/>
        </w:rPr>
        <w:t xml:space="preserve">[1] </w:t>
      </w:r>
      <w:r w:rsidR="00333CE6" w:rsidRPr="00095B0F">
        <w:rPr>
          <w:sz w:val="20"/>
        </w:rPr>
        <w:t>Author 1 et al.,</w:t>
      </w:r>
      <w:r w:rsidRPr="00095B0F">
        <w:rPr>
          <w:sz w:val="20"/>
        </w:rPr>
        <w:t xml:space="preserve"> </w:t>
      </w:r>
      <w:r w:rsidR="00981BC1" w:rsidRPr="00095B0F">
        <w:rPr>
          <w:i/>
          <w:iCs/>
          <w:sz w:val="20"/>
        </w:rPr>
        <w:t>J</w:t>
      </w:r>
      <w:r w:rsidR="00333CE6" w:rsidRPr="00095B0F">
        <w:rPr>
          <w:i/>
          <w:iCs/>
          <w:sz w:val="20"/>
        </w:rPr>
        <w:t>ournal Name</w:t>
      </w:r>
      <w:r w:rsidR="00981BC1" w:rsidRPr="00095B0F">
        <w:rPr>
          <w:sz w:val="20"/>
        </w:rPr>
        <w:t>,</w:t>
      </w:r>
      <w:r w:rsidRPr="00095B0F">
        <w:rPr>
          <w:i/>
          <w:iCs/>
          <w:sz w:val="20"/>
        </w:rPr>
        <w:t xml:space="preserve"> </w:t>
      </w:r>
      <w:r w:rsidR="00333CE6" w:rsidRPr="00095B0F">
        <w:rPr>
          <w:b/>
          <w:bCs/>
          <w:sz w:val="20"/>
        </w:rPr>
        <w:t>volume</w:t>
      </w:r>
      <w:r w:rsidR="00333CE6" w:rsidRPr="00095B0F">
        <w:rPr>
          <w:sz w:val="20"/>
        </w:rPr>
        <w:t xml:space="preserve"> (year) </w:t>
      </w:r>
      <w:r w:rsidR="00446FB8" w:rsidRPr="00095B0F">
        <w:rPr>
          <w:sz w:val="20"/>
        </w:rPr>
        <w:t>p</w:t>
      </w:r>
      <w:r w:rsidR="00333CE6" w:rsidRPr="00095B0F">
        <w:rPr>
          <w:sz w:val="20"/>
        </w:rPr>
        <w:t>age number</w:t>
      </w:r>
      <w:r w:rsidR="008D48BE">
        <w:rPr>
          <w:sz w:val="20"/>
        </w:rPr>
        <w:t>s</w:t>
      </w:r>
      <w:r w:rsidRPr="00095B0F">
        <w:rPr>
          <w:sz w:val="20"/>
        </w:rPr>
        <w:t>.</w:t>
      </w:r>
    </w:p>
    <w:p w14:paraId="361744A3" w14:textId="77777777" w:rsidR="00D33BAE" w:rsidRPr="00C87603" w:rsidRDefault="00D33BAE" w:rsidP="00A6577C">
      <w:pPr>
        <w:jc w:val="both"/>
        <w:rPr>
          <w:lang w:val="hr-HR" w:eastAsia="zh-CN"/>
        </w:rPr>
      </w:pPr>
    </w:p>
    <w:sectPr w:rsidR="00D33BAE" w:rsidRPr="00C87603" w:rsidSect="0085000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66E86"/>
    <w:multiLevelType w:val="hybridMultilevel"/>
    <w:tmpl w:val="A7725E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8065D49"/>
    <w:multiLevelType w:val="hybridMultilevel"/>
    <w:tmpl w:val="EB2460D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yMTQ2MDI1NbIwMDBX0lEKTi0uzszPAykwqwUAUcPrRCwAAAA="/>
  </w:docVars>
  <w:rsids>
    <w:rsidRoot w:val="00201FF6"/>
    <w:rsid w:val="00031821"/>
    <w:rsid w:val="0003187A"/>
    <w:rsid w:val="00041118"/>
    <w:rsid w:val="00057F2C"/>
    <w:rsid w:val="00095B0F"/>
    <w:rsid w:val="00096705"/>
    <w:rsid w:val="000F291B"/>
    <w:rsid w:val="00106644"/>
    <w:rsid w:val="001405DF"/>
    <w:rsid w:val="001821F0"/>
    <w:rsid w:val="001D7350"/>
    <w:rsid w:val="00201BBE"/>
    <w:rsid w:val="00201FF6"/>
    <w:rsid w:val="002119BC"/>
    <w:rsid w:val="0028543E"/>
    <w:rsid w:val="002931C1"/>
    <w:rsid w:val="00297E47"/>
    <w:rsid w:val="002A6CCE"/>
    <w:rsid w:val="002F7396"/>
    <w:rsid w:val="003238F7"/>
    <w:rsid w:val="00331F87"/>
    <w:rsid w:val="00333CE6"/>
    <w:rsid w:val="00384159"/>
    <w:rsid w:val="003872A1"/>
    <w:rsid w:val="0039403B"/>
    <w:rsid w:val="003B4276"/>
    <w:rsid w:val="003C0C66"/>
    <w:rsid w:val="003F7E95"/>
    <w:rsid w:val="00410FCB"/>
    <w:rsid w:val="0042415B"/>
    <w:rsid w:val="00442E13"/>
    <w:rsid w:val="00446FB8"/>
    <w:rsid w:val="00492563"/>
    <w:rsid w:val="004C28A8"/>
    <w:rsid w:val="004D60CF"/>
    <w:rsid w:val="005263EA"/>
    <w:rsid w:val="0053096C"/>
    <w:rsid w:val="00587A98"/>
    <w:rsid w:val="005B1F6A"/>
    <w:rsid w:val="005B5FE8"/>
    <w:rsid w:val="005D3EA6"/>
    <w:rsid w:val="005D5363"/>
    <w:rsid w:val="005D7FED"/>
    <w:rsid w:val="005F7EB0"/>
    <w:rsid w:val="006016B7"/>
    <w:rsid w:val="00624030"/>
    <w:rsid w:val="00657222"/>
    <w:rsid w:val="0067129A"/>
    <w:rsid w:val="006B3C36"/>
    <w:rsid w:val="00743A80"/>
    <w:rsid w:val="0079689A"/>
    <w:rsid w:val="007A03CE"/>
    <w:rsid w:val="007C09FC"/>
    <w:rsid w:val="00804FEB"/>
    <w:rsid w:val="00811247"/>
    <w:rsid w:val="00812B43"/>
    <w:rsid w:val="0085000F"/>
    <w:rsid w:val="00862E67"/>
    <w:rsid w:val="00862F44"/>
    <w:rsid w:val="008A390C"/>
    <w:rsid w:val="008D48BE"/>
    <w:rsid w:val="00981BC1"/>
    <w:rsid w:val="009B00A5"/>
    <w:rsid w:val="009C3A92"/>
    <w:rsid w:val="00A62248"/>
    <w:rsid w:val="00A6577C"/>
    <w:rsid w:val="00A82765"/>
    <w:rsid w:val="00A9346B"/>
    <w:rsid w:val="00AA13F1"/>
    <w:rsid w:val="00AB2AA7"/>
    <w:rsid w:val="00AB6259"/>
    <w:rsid w:val="00AC0217"/>
    <w:rsid w:val="00AF2C5E"/>
    <w:rsid w:val="00AF3BF9"/>
    <w:rsid w:val="00B1787A"/>
    <w:rsid w:val="00B55427"/>
    <w:rsid w:val="00B569B6"/>
    <w:rsid w:val="00B800CC"/>
    <w:rsid w:val="00B834EA"/>
    <w:rsid w:val="00BF2123"/>
    <w:rsid w:val="00C23C1D"/>
    <w:rsid w:val="00C23EF8"/>
    <w:rsid w:val="00C26AAA"/>
    <w:rsid w:val="00C60CC9"/>
    <w:rsid w:val="00C63CD1"/>
    <w:rsid w:val="00C8295C"/>
    <w:rsid w:val="00C87603"/>
    <w:rsid w:val="00C90593"/>
    <w:rsid w:val="00CB7709"/>
    <w:rsid w:val="00CF088D"/>
    <w:rsid w:val="00CF4213"/>
    <w:rsid w:val="00D33BAE"/>
    <w:rsid w:val="00D627F8"/>
    <w:rsid w:val="00D6652F"/>
    <w:rsid w:val="00DB2FD4"/>
    <w:rsid w:val="00DE5D28"/>
    <w:rsid w:val="00E61FE8"/>
    <w:rsid w:val="00EB69F8"/>
    <w:rsid w:val="00F22A70"/>
    <w:rsid w:val="00F25783"/>
    <w:rsid w:val="00F31EC5"/>
    <w:rsid w:val="00F371EF"/>
    <w:rsid w:val="00F3757A"/>
    <w:rsid w:val="00F457F8"/>
    <w:rsid w:val="00F5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76189"/>
  <w15:chartTrackingRefBased/>
  <w15:docId w15:val="{AEC3942E-C44A-4953-81C0-8E3D27EC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hr-HR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safiiliation">
    <w:name w:val="Author's afiiliation"/>
    <w:basedOn w:val="Authors"/>
    <w:next w:val="Papertext"/>
    <w:rPr>
      <w:i/>
    </w:rPr>
  </w:style>
  <w:style w:type="paragraph" w:customStyle="1" w:styleId="PaperTitle">
    <w:name w:val="Paper Title"/>
    <w:basedOn w:val="a"/>
    <w:next w:val="Authors"/>
    <w:pPr>
      <w:jc w:val="center"/>
    </w:pPr>
    <w:rPr>
      <w:b/>
      <w:caps/>
      <w:sz w:val="28"/>
      <w:szCs w:val="28"/>
    </w:rPr>
  </w:style>
  <w:style w:type="paragraph" w:customStyle="1" w:styleId="Authors">
    <w:name w:val="Authors"/>
    <w:basedOn w:val="a"/>
    <w:next w:val="Papertext"/>
    <w:pPr>
      <w:jc w:val="center"/>
    </w:pPr>
    <w:rPr>
      <w:lang w:val="hr-HR"/>
    </w:rPr>
  </w:style>
  <w:style w:type="paragraph" w:customStyle="1" w:styleId="Papertext">
    <w:name w:val="Paper text"/>
    <w:basedOn w:val="a"/>
    <w:pPr>
      <w:jc w:val="both"/>
    </w:pPr>
  </w:style>
  <w:style w:type="character" w:customStyle="1" w:styleId="AuthorsChar">
    <w:name w:val="Authors Char"/>
    <w:rPr>
      <w:sz w:val="24"/>
      <w:szCs w:val="24"/>
      <w:lang w:val="hr-HR" w:eastAsia="en-US" w:bidi="ar-SA"/>
    </w:rPr>
  </w:style>
  <w:style w:type="character" w:customStyle="1" w:styleId="AuthorsafiiliationChar">
    <w:name w:val="Author's afiiliation Char"/>
    <w:rPr>
      <w:i/>
      <w:sz w:val="24"/>
      <w:szCs w:val="24"/>
      <w:lang w:val="hr-HR" w:eastAsia="en-US" w:bidi="ar-SA"/>
    </w:rPr>
  </w:style>
  <w:style w:type="character" w:styleId="a3">
    <w:name w:val="Hyperlink"/>
    <w:rPr>
      <w:color w:val="FFFFFF"/>
      <w:u w:val="single"/>
    </w:rPr>
  </w:style>
  <w:style w:type="character" w:styleId="a4">
    <w:name w:val="Strong"/>
    <w:qFormat/>
    <w:rPr>
      <w:b/>
      <w:bCs/>
    </w:rPr>
  </w:style>
  <w:style w:type="character" w:styleId="a5">
    <w:name w:val="Emphasis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isil\Downloads\Abstract_Template_Sagamore202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Abstract_Template_Sagamore2024</Template>
  <TotalTime>0</TotalTime>
  <Pages>1</Pages>
  <Words>161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FSB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subject/>
  <dc:creator>Anastasia Kisil</dc:creator>
  <cp:keywords/>
  <cp:lastModifiedBy>freia.kis@gmail.com</cp:lastModifiedBy>
  <cp:revision>2</cp:revision>
  <cp:lastPrinted>2003-09-25T13:29:00Z</cp:lastPrinted>
  <dcterms:created xsi:type="dcterms:W3CDTF">2024-10-29T12:56:00Z</dcterms:created>
  <dcterms:modified xsi:type="dcterms:W3CDTF">2024-10-29T12:56:00Z</dcterms:modified>
</cp:coreProperties>
</file>